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4E14DF" w14:textId="175836B1" w:rsidR="007C2795" w:rsidRPr="007C2795" w:rsidRDefault="009C23C3" w:rsidP="007C2795">
      <w:pPr>
        <w:spacing w:after="20"/>
        <w:rPr>
          <w:sz w:val="2"/>
          <w:szCs w:val="2"/>
        </w:rPr>
      </w:pPr>
      <w:r w:rsidRPr="007C2795">
        <w:rPr>
          <w:noProof/>
          <w:sz w:val="44"/>
          <w:szCs w:val="56"/>
        </w:rPr>
        <w:drawing>
          <wp:anchor distT="0" distB="0" distL="114300" distR="114300" simplePos="0" relativeHeight="251664384" behindDoc="1" locked="0" layoutInCell="1" allowOverlap="1" wp14:anchorId="46C72912" wp14:editId="2E36E2A4">
            <wp:simplePos x="0" y="0"/>
            <wp:positionH relativeFrom="page">
              <wp:posOffset>432998</wp:posOffset>
            </wp:positionH>
            <wp:positionV relativeFrom="page">
              <wp:posOffset>479425</wp:posOffset>
            </wp:positionV>
            <wp:extent cx="1342390" cy="287655"/>
            <wp:effectExtent l="0" t="0" r="0" b="0"/>
            <wp:wrapNone/>
            <wp:docPr id="1665273951" name="Bild 1" descr="Folksam logoty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273951" name="Bild 1" descr="Folksam logotyp.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287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367E3" w14:textId="5FC15EDD" w:rsidR="00DE0CDA" w:rsidRPr="00C46A6A" w:rsidRDefault="006C0639" w:rsidP="00CA0BD0">
      <w:pPr>
        <w:pStyle w:val="Rubrik1Onumrerad"/>
        <w:spacing w:before="0"/>
        <w:rPr>
          <w:bCs/>
          <w:sz w:val="36"/>
          <w:szCs w:val="36"/>
        </w:rPr>
      </w:pPr>
      <w:r w:rsidRPr="00C46A6A">
        <w:rPr>
          <w:bCs/>
          <w:sz w:val="36"/>
          <w:szCs w:val="36"/>
        </w:rPr>
        <w:t>Golfförbundet – Folksam Medlemsförsäkring</w:t>
      </w:r>
    </w:p>
    <w:p w14:paraId="5AE0134B" w14:textId="6D925215" w:rsidR="00BC32F4" w:rsidRPr="003206D6" w:rsidRDefault="009E071C" w:rsidP="00BC32F4">
      <w:pPr>
        <w:rPr>
          <w:sz w:val="16"/>
          <w:szCs w:val="16"/>
        </w:rPr>
      </w:pPr>
      <w:r w:rsidRPr="00445642">
        <w:rPr>
          <w:b/>
          <w:bCs/>
          <w:sz w:val="24"/>
          <w:szCs w:val="24"/>
        </w:rPr>
        <w:t xml:space="preserve">Copy och bild till </w:t>
      </w:r>
      <w:r w:rsidR="00445642" w:rsidRPr="00445642">
        <w:rPr>
          <w:rFonts w:ascii="Arial" w:hAnsi="Arial" w:cs="Arial"/>
          <w:b/>
          <w:bCs/>
          <w:color w:val="1F1F1F"/>
          <w:sz w:val="24"/>
          <w:szCs w:val="24"/>
          <w:shd w:val="clear" w:color="auto" w:fill="FFFFFF"/>
        </w:rPr>
        <w:t>Facebook och Instagram</w:t>
      </w:r>
      <w:r w:rsidR="00127A9F">
        <w:rPr>
          <w:rFonts w:ascii="Arial" w:hAnsi="Arial" w:cs="Arial"/>
          <w:b/>
          <w:bCs/>
          <w:color w:val="1F1F1F"/>
          <w:sz w:val="24"/>
          <w:szCs w:val="24"/>
          <w:shd w:val="clear" w:color="auto" w:fill="FFFFFF"/>
        </w:rPr>
        <w:br/>
      </w:r>
      <w:r w:rsidR="00BC32F4" w:rsidRPr="003206D6">
        <w:rPr>
          <w:sz w:val="16"/>
          <w:szCs w:val="16"/>
        </w:rPr>
        <w:t>Texter att använda i marknadsföring</w:t>
      </w:r>
    </w:p>
    <w:p w14:paraId="2CEBF366" w14:textId="5512DCF6" w:rsidR="003F4FCA" w:rsidRPr="00410219" w:rsidRDefault="00410219" w:rsidP="00B50629">
      <w:pPr>
        <w:spacing w:after="0"/>
        <w:rPr>
          <w:b/>
          <w:bCs/>
        </w:rPr>
      </w:pPr>
      <w:r w:rsidRPr="00410219">
        <w:rPr>
          <w:b/>
          <w:bCs/>
        </w:rPr>
        <w:t>Inlägg 1</w:t>
      </w:r>
    </w:p>
    <w:p w14:paraId="645BDC09" w14:textId="4C12DF00" w:rsidR="003F4FCA" w:rsidRDefault="005F6538" w:rsidP="00363141">
      <w:pPr>
        <w:spacing w:after="0"/>
      </w:pPr>
      <w:r>
        <w:t xml:space="preserve"> </w:t>
      </w:r>
      <w:r w:rsidR="006B5777">
        <w:rPr>
          <w:noProof/>
        </w:rPr>
        <w:drawing>
          <wp:inline distT="0" distB="0" distL="0" distR="0" wp14:anchorId="55AFE244" wp14:editId="64A111D3">
            <wp:extent cx="1439545" cy="1799431"/>
            <wp:effectExtent l="0" t="0" r="0" b="4445"/>
            <wp:docPr id="175899146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991464" name="Bildobjekt 175899146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495" cy="184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777">
        <w:t xml:space="preserve"> </w:t>
      </w:r>
      <w:r w:rsidR="006B5777">
        <w:rPr>
          <w:noProof/>
        </w:rPr>
        <w:drawing>
          <wp:inline distT="0" distB="0" distL="0" distR="0" wp14:anchorId="3B5D813F" wp14:editId="4B09DAC9">
            <wp:extent cx="1443942" cy="1804927"/>
            <wp:effectExtent l="0" t="0" r="4445" b="0"/>
            <wp:docPr id="97535698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56985" name="Bildobjekt 97535698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318" cy="191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15571" w14:textId="7E15D6A3" w:rsidR="003F4FCA" w:rsidRPr="003206D6" w:rsidRDefault="00B34AE0" w:rsidP="00774881">
      <w:pPr>
        <w:spacing w:after="0"/>
        <w:rPr>
          <w:i/>
          <w:iCs/>
          <w:sz w:val="16"/>
          <w:szCs w:val="16"/>
        </w:rPr>
      </w:pPr>
      <w:r w:rsidRPr="003206D6">
        <w:rPr>
          <w:i/>
          <w:iCs/>
          <w:sz w:val="16"/>
          <w:szCs w:val="16"/>
        </w:rPr>
        <w:t>B</w:t>
      </w:r>
      <w:r w:rsidR="009A40C4" w:rsidRPr="003206D6">
        <w:rPr>
          <w:i/>
          <w:iCs/>
          <w:sz w:val="16"/>
          <w:szCs w:val="16"/>
        </w:rPr>
        <w:t>rödtext</w:t>
      </w:r>
      <w:r w:rsidRPr="003206D6">
        <w:rPr>
          <w:i/>
          <w:iCs/>
          <w:sz w:val="16"/>
          <w:szCs w:val="16"/>
        </w:rPr>
        <w:t>:</w:t>
      </w:r>
    </w:p>
    <w:p w14:paraId="11EA0AF8" w14:textId="5857A817" w:rsidR="007C2795" w:rsidRPr="003206D6" w:rsidRDefault="00A41E69" w:rsidP="00774881">
      <w:pPr>
        <w:spacing w:after="0"/>
        <w:rPr>
          <w:sz w:val="16"/>
          <w:szCs w:val="16"/>
        </w:rPr>
      </w:pPr>
      <w:r w:rsidRPr="003206D6">
        <w:rPr>
          <w:sz w:val="16"/>
          <w:szCs w:val="16"/>
        </w:rPr>
        <w:t>När det inte räcker att ropa ”FORE” är det bra att veta att du som medlem i en svensk golfklubb har en omfattande medlemsförsäkring som skyddar och ersätter om olyckan är framme på eller runt golfbanan eller övningsfält.</w:t>
      </w:r>
    </w:p>
    <w:p w14:paraId="1B869892" w14:textId="5A3F6A47" w:rsidR="00A73712" w:rsidRDefault="00A73712" w:rsidP="007C2795">
      <w:pPr>
        <w:rPr>
          <w:sz w:val="16"/>
          <w:szCs w:val="16"/>
        </w:rPr>
      </w:pPr>
      <w:r w:rsidRPr="003206D6">
        <w:rPr>
          <w:sz w:val="16"/>
          <w:szCs w:val="16"/>
        </w:rPr>
        <w:t xml:space="preserve">Läs mer: </w:t>
      </w:r>
      <w:hyperlink r:id="rId15" w:history="1">
        <w:r w:rsidRPr="003206D6">
          <w:rPr>
            <w:rStyle w:val="Hyperlnk"/>
            <w:sz w:val="16"/>
            <w:szCs w:val="16"/>
          </w:rPr>
          <w:t>https://www.folksam.se/forsakringar/idrottsforsakring/golf?utm_source=sgf&amp;utm_medium=SoMe&amp;utm_campaign=medlem&amp;utm_content=</w:t>
        </w:r>
      </w:hyperlink>
    </w:p>
    <w:p w14:paraId="7E81268E" w14:textId="77777777" w:rsidR="00877D32" w:rsidRPr="003206D6" w:rsidRDefault="00877D32" w:rsidP="007C2795">
      <w:pPr>
        <w:rPr>
          <w:sz w:val="16"/>
          <w:szCs w:val="16"/>
        </w:rPr>
      </w:pPr>
    </w:p>
    <w:p w14:paraId="5237D80F" w14:textId="63B165FF" w:rsidR="00DA14D5" w:rsidRPr="00CA0BD0" w:rsidRDefault="00DA14D5" w:rsidP="00B50629">
      <w:pPr>
        <w:spacing w:after="0"/>
        <w:rPr>
          <w:b/>
          <w:bCs/>
        </w:rPr>
      </w:pPr>
      <w:r w:rsidRPr="00CA0BD0">
        <w:rPr>
          <w:b/>
          <w:bCs/>
        </w:rPr>
        <w:t>Inlägg 2</w:t>
      </w:r>
    </w:p>
    <w:p w14:paraId="05BF2C32" w14:textId="7ACD48A7" w:rsidR="00A73712" w:rsidRDefault="00BC6FFD" w:rsidP="00363141">
      <w:pPr>
        <w:spacing w:after="0"/>
      </w:pPr>
      <w:r>
        <w:rPr>
          <w:noProof/>
        </w:rPr>
        <w:drawing>
          <wp:inline distT="0" distB="0" distL="0" distR="0" wp14:anchorId="098CD9D5" wp14:editId="4E40C01F">
            <wp:extent cx="1440000" cy="1800000"/>
            <wp:effectExtent l="0" t="0" r="0" b="3810"/>
            <wp:docPr id="576080177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80177" name="Bildobjekt 57608017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731499">
        <w:rPr>
          <w:noProof/>
        </w:rPr>
        <w:drawing>
          <wp:inline distT="0" distB="0" distL="0" distR="0" wp14:anchorId="30692894" wp14:editId="73CB030B">
            <wp:extent cx="1440000" cy="1800000"/>
            <wp:effectExtent l="0" t="0" r="0" b="3810"/>
            <wp:docPr id="1142234981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34981" name="Bildobjekt 114223498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B56AA" w14:textId="77777777" w:rsidR="00774881" w:rsidRPr="003206D6" w:rsidRDefault="00774881" w:rsidP="00774881">
      <w:pPr>
        <w:spacing w:after="0"/>
        <w:rPr>
          <w:i/>
          <w:iCs/>
          <w:sz w:val="16"/>
          <w:szCs w:val="16"/>
        </w:rPr>
      </w:pPr>
      <w:r w:rsidRPr="003206D6">
        <w:rPr>
          <w:i/>
          <w:iCs/>
          <w:sz w:val="16"/>
          <w:szCs w:val="16"/>
        </w:rPr>
        <w:t>Brödtext:</w:t>
      </w:r>
    </w:p>
    <w:p w14:paraId="48F8987D" w14:textId="6503E176" w:rsidR="00774881" w:rsidRPr="003206D6" w:rsidRDefault="00F02674" w:rsidP="00774881">
      <w:pPr>
        <w:spacing w:after="0"/>
        <w:rPr>
          <w:sz w:val="16"/>
          <w:szCs w:val="16"/>
        </w:rPr>
      </w:pPr>
      <w:r w:rsidRPr="00F02674">
        <w:rPr>
          <w:sz w:val="16"/>
          <w:szCs w:val="16"/>
        </w:rPr>
        <w:t>Alla medlemmar i [KLUBBNAMN] omfattas av SGF Medlemsförsäkring via Folksam under spel, träning och tävling. Ropa alltid FORE och håll uppsikt men om oturen är framme så finns det skydd och ersättning att hämta.</w:t>
      </w:r>
    </w:p>
    <w:p w14:paraId="6F20C891" w14:textId="464E1416" w:rsidR="00774881" w:rsidRDefault="00774881" w:rsidP="007C2795">
      <w:pPr>
        <w:rPr>
          <w:sz w:val="16"/>
          <w:szCs w:val="16"/>
        </w:rPr>
      </w:pPr>
      <w:r w:rsidRPr="003206D6">
        <w:rPr>
          <w:sz w:val="16"/>
          <w:szCs w:val="16"/>
        </w:rPr>
        <w:t xml:space="preserve">Läs mer: </w:t>
      </w:r>
      <w:hyperlink r:id="rId18" w:history="1">
        <w:r w:rsidRPr="003206D6">
          <w:rPr>
            <w:rStyle w:val="Hyperlnk"/>
            <w:sz w:val="16"/>
            <w:szCs w:val="16"/>
          </w:rPr>
          <w:t>https://www.folksam.se/forsakringar/idrottsforsakring/golf?utm_source=sgf&amp;utm_medium=SoMe&amp;utm_campaign=medlem&amp;utm_content=</w:t>
        </w:r>
      </w:hyperlink>
    </w:p>
    <w:p w14:paraId="38BB9B8B" w14:textId="77777777" w:rsidR="004E0C27" w:rsidRDefault="004E0C27" w:rsidP="004E0C27">
      <w:pPr>
        <w:spacing w:after="0"/>
        <w:rPr>
          <w:sz w:val="16"/>
          <w:szCs w:val="16"/>
        </w:rPr>
      </w:pPr>
    </w:p>
    <w:p w14:paraId="44F3FE02" w14:textId="24025895" w:rsidR="00C95241" w:rsidRPr="004E0C27" w:rsidRDefault="00C95241" w:rsidP="004E0C27">
      <w:pPr>
        <w:pStyle w:val="Rubrik51114R2"/>
        <w:spacing w:before="0"/>
        <w:rPr>
          <w:rFonts w:ascii="Folksam Sans Text" w:hAnsi="Folksam Sans Text" w:cs="Folksam Sans Text"/>
          <w:b w:val="0"/>
          <w:bCs w:val="0"/>
          <w:color w:val="1F2933"/>
          <w:sz w:val="20"/>
          <w:szCs w:val="20"/>
        </w:rPr>
      </w:pPr>
      <w:r w:rsidRPr="004E0C27">
        <w:rPr>
          <w:rFonts w:ascii="Folksam Sans Display Heavy" w:hAnsi="Folksam Sans Display Heavy" w:cs="Folksam Sans Display Heavy"/>
          <w:b w:val="0"/>
          <w:bCs w:val="0"/>
          <w:color w:val="1F2933"/>
          <w:sz w:val="20"/>
          <w:szCs w:val="20"/>
        </w:rPr>
        <w:t>Rättigheter</w:t>
      </w:r>
    </w:p>
    <w:p w14:paraId="00B9AFC1" w14:textId="45F2A395" w:rsidR="00877D32" w:rsidRPr="004E0C27" w:rsidRDefault="00C95241" w:rsidP="00C46A6A">
      <w:pPr>
        <w:pStyle w:val="Brdtext8"/>
        <w:spacing w:before="57"/>
        <w:rPr>
          <w:sz w:val="16"/>
          <w:szCs w:val="16"/>
        </w:rPr>
      </w:pPr>
      <w:r w:rsidRPr="004E0C27">
        <w:rPr>
          <w:rFonts w:ascii="Folksam Sans Text" w:hAnsi="Folksam Sans Text" w:cs="Folksam Sans Text"/>
          <w:color w:val="1F2933"/>
          <w:spacing w:val="-3"/>
          <w:sz w:val="16"/>
          <w:szCs w:val="16"/>
        </w:rPr>
        <w:t xml:space="preserve">Bilderna får endast användas tillsammans med kommunikation om </w:t>
      </w:r>
      <w:r w:rsidR="00F4696F" w:rsidRPr="004E0C27">
        <w:rPr>
          <w:rFonts w:ascii="Folksam Sans Text" w:hAnsi="Folksam Sans Text" w:cs="Folksam Sans Text"/>
          <w:color w:val="1F2933"/>
          <w:spacing w:val="-3"/>
          <w:sz w:val="16"/>
          <w:szCs w:val="16"/>
        </w:rPr>
        <w:t xml:space="preserve">Folksam </w:t>
      </w:r>
      <w:r w:rsidR="009C1440" w:rsidRPr="004E0C27">
        <w:rPr>
          <w:rFonts w:ascii="Folksam Sans Text" w:hAnsi="Folksam Sans Text" w:cs="Folksam Sans Text"/>
          <w:color w:val="1F2933"/>
          <w:spacing w:val="-3"/>
          <w:sz w:val="16"/>
          <w:szCs w:val="16"/>
        </w:rPr>
        <w:t>Medlemsförsäkring</w:t>
      </w:r>
      <w:r w:rsidR="0079276D" w:rsidRPr="004E0C27">
        <w:rPr>
          <w:rFonts w:ascii="Folksam Sans Text" w:hAnsi="Folksam Sans Text" w:cs="Folksam Sans Text"/>
          <w:color w:val="1F2933"/>
          <w:spacing w:val="-3"/>
          <w:sz w:val="16"/>
          <w:szCs w:val="16"/>
        </w:rPr>
        <w:t xml:space="preserve"> </w:t>
      </w:r>
      <w:r w:rsidR="00C46A6A" w:rsidRPr="004E0C27">
        <w:rPr>
          <w:rFonts w:ascii="Folksam Sans Text" w:hAnsi="Folksam Sans Text" w:cs="Folksam Sans Text"/>
          <w:color w:val="1F2933"/>
          <w:spacing w:val="-3"/>
          <w:sz w:val="16"/>
          <w:szCs w:val="16"/>
        </w:rPr>
        <w:br/>
      </w:r>
      <w:r w:rsidR="0079276D" w:rsidRPr="004E0C27">
        <w:rPr>
          <w:rFonts w:ascii="Folksam Sans Text" w:hAnsi="Folksam Sans Text" w:cs="Folksam Sans Text"/>
          <w:color w:val="1F2933"/>
          <w:spacing w:val="-3"/>
          <w:sz w:val="16"/>
          <w:szCs w:val="16"/>
        </w:rPr>
        <w:t>i</w:t>
      </w:r>
      <w:r w:rsidRPr="004E0C27">
        <w:rPr>
          <w:rFonts w:ascii="Folksam Sans Text" w:hAnsi="Folksam Sans Text" w:cs="Folksam Sans Text"/>
          <w:color w:val="1F2933"/>
          <w:spacing w:val="3"/>
          <w:sz w:val="16"/>
          <w:szCs w:val="16"/>
        </w:rPr>
        <w:t xml:space="preserve"> Sociala medier (organiskt och köpt annonsering</w:t>
      </w:r>
      <w:r w:rsidR="00C46A6A" w:rsidRPr="004E0C27">
        <w:rPr>
          <w:rFonts w:ascii="Folksam Sans Text" w:hAnsi="Folksam Sans Text" w:cs="Folksam Sans Text"/>
          <w:color w:val="1F2933"/>
          <w:spacing w:val="3"/>
          <w:sz w:val="16"/>
          <w:szCs w:val="16"/>
        </w:rPr>
        <w:t>).</w:t>
      </w:r>
    </w:p>
    <w:sectPr w:rsidR="00877D32" w:rsidRPr="004E0C27" w:rsidSect="00ED738E">
      <w:headerReference w:type="default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595" w:right="707" w:bottom="1701" w:left="3487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5245BE" w14:textId="77777777" w:rsidR="003A75FC" w:rsidRDefault="003A75FC" w:rsidP="000C4124">
      <w:pPr>
        <w:spacing w:after="0" w:line="240" w:lineRule="auto"/>
      </w:pPr>
      <w:r>
        <w:separator/>
      </w:r>
    </w:p>
  </w:endnote>
  <w:endnote w:type="continuationSeparator" w:id="0">
    <w:p w14:paraId="77A5D040" w14:textId="77777777" w:rsidR="003A75FC" w:rsidRDefault="003A75FC" w:rsidP="000C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lksam Sans Text">
    <w:panose1 w:val="00000000000000000000"/>
    <w:charset w:val="00"/>
    <w:family w:val="auto"/>
    <w:notTrueType/>
    <w:pitch w:val="variable"/>
    <w:sig w:usb0="A00000EF" w:usb1="4000005B" w:usb2="00000000" w:usb3="00000000" w:csb0="00000093" w:csb1="00000000"/>
  </w:font>
  <w:font w:name="Folksam Sans Display Heavy">
    <w:panose1 w:val="00000000000000000000"/>
    <w:charset w:val="00"/>
    <w:family w:val="auto"/>
    <w:notTrueType/>
    <w:pitch w:val="variable"/>
    <w:sig w:usb0="A00000EF" w:usb1="4000005B" w:usb2="00000000" w:usb3="00000000" w:csb0="00000093" w:csb1="00000000"/>
  </w:font>
  <w:font w:name="Folksam Sans Text Medium">
    <w:altName w:val="Calibri"/>
    <w:panose1 w:val="00000000000000000000"/>
    <w:charset w:val="00"/>
    <w:family w:val="auto"/>
    <w:notTrueType/>
    <w:pitch w:val="variable"/>
    <w:sig w:usb0="A00000EF" w:usb1="4000005B" w:usb2="00000000" w:usb3="00000000" w:csb0="00000093" w:csb1="00000000"/>
  </w:font>
  <w:font w:name="Sanchez Folksam Medium">
    <w:altName w:val="Calibri"/>
    <w:panose1 w:val="02000000000000000000"/>
    <w:charset w:val="4D"/>
    <w:family w:val="auto"/>
    <w:notTrueType/>
    <w:pitch w:val="variable"/>
    <w:sig w:usb0="A000002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1DC59A" w14:textId="174DB60A" w:rsidR="009C23C3" w:rsidRPr="009C23C3" w:rsidRDefault="009C23C3" w:rsidP="009C23C3">
    <w:pPr>
      <w:pStyle w:val="Sidfot"/>
      <w:jc w:val="right"/>
    </w:pPr>
    <w:r w:rsidRPr="009C23C3">
      <w:t xml:space="preserve">Sida </w:t>
    </w:r>
    <w:r w:rsidRPr="009C23C3">
      <w:fldChar w:fldCharType="begin"/>
    </w:r>
    <w:r w:rsidRPr="009C23C3">
      <w:instrText>PAGE  \* Arabic  \* MERGEFORMAT</w:instrText>
    </w:r>
    <w:r w:rsidRPr="009C23C3">
      <w:fldChar w:fldCharType="separate"/>
    </w:r>
    <w:r>
      <w:t>1</w:t>
    </w:r>
    <w:r w:rsidRPr="009C23C3">
      <w:fldChar w:fldCharType="end"/>
    </w:r>
    <w:r w:rsidRPr="009C23C3">
      <w:t>/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151B6" w14:textId="77777777" w:rsidR="00C65496" w:rsidRPr="009C23C3" w:rsidRDefault="009C23C3" w:rsidP="00C65496">
    <w:pPr>
      <w:pStyle w:val="Sidfot"/>
      <w:jc w:val="right"/>
    </w:pPr>
    <w:r w:rsidRPr="009C23C3">
      <w:t xml:space="preserve">Sida </w:t>
    </w:r>
    <w:r w:rsidRPr="009C23C3">
      <w:fldChar w:fldCharType="begin"/>
    </w:r>
    <w:r w:rsidRPr="009C23C3">
      <w:instrText>PAGE  \* Arabic  \* MERGEFORMAT</w:instrText>
    </w:r>
    <w:r w:rsidRPr="009C23C3">
      <w:fldChar w:fldCharType="separate"/>
    </w:r>
    <w:r w:rsidRPr="009C23C3">
      <w:t>1</w:t>
    </w:r>
    <w:r w:rsidRPr="009C23C3">
      <w:fldChar w:fldCharType="end"/>
    </w:r>
    <w:r w:rsidRPr="009C23C3">
      <w:t>/</w:t>
    </w:r>
    <w:fldSimple w:instr="NUMPAGES  \* Arabic  \* MERGEFORMAT">
      <w:r w:rsidRPr="009C23C3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2D93A3" w14:textId="77777777" w:rsidR="003A75FC" w:rsidRDefault="003A75FC" w:rsidP="000C4124">
      <w:pPr>
        <w:spacing w:after="0" w:line="240" w:lineRule="auto"/>
      </w:pPr>
      <w:r>
        <w:separator/>
      </w:r>
    </w:p>
  </w:footnote>
  <w:footnote w:type="continuationSeparator" w:id="0">
    <w:p w14:paraId="71007CF3" w14:textId="77777777" w:rsidR="003A75FC" w:rsidRDefault="003A75FC" w:rsidP="000C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8231D5" w14:textId="77777777" w:rsidR="00AE5EEB" w:rsidRDefault="009C23C3" w:rsidP="009C23C3">
    <w:pPr>
      <w:pStyle w:val="Sidhuvud"/>
      <w:spacing w:after="200"/>
    </w:pPr>
    <w:r w:rsidRPr="007C2795">
      <w:rPr>
        <w:noProof/>
        <w:sz w:val="44"/>
        <w:szCs w:val="56"/>
      </w:rPr>
      <w:drawing>
        <wp:anchor distT="0" distB="0" distL="114300" distR="114300" simplePos="0" relativeHeight="251669504" behindDoc="1" locked="0" layoutInCell="1" allowOverlap="1" wp14:anchorId="2DF9C737" wp14:editId="70BA636A">
          <wp:simplePos x="0" y="0"/>
          <wp:positionH relativeFrom="page">
            <wp:posOffset>482600</wp:posOffset>
          </wp:positionH>
          <wp:positionV relativeFrom="page">
            <wp:posOffset>485775</wp:posOffset>
          </wp:positionV>
          <wp:extent cx="1342800" cy="288000"/>
          <wp:effectExtent l="0" t="0" r="0" b="0"/>
          <wp:wrapNone/>
          <wp:docPr id="1460215558" name="Bild 1" descr="Folksam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273951" name="Bild 1" descr="Folksam logotyp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6BCD8" w14:textId="77777777" w:rsidR="002D1EFC" w:rsidRPr="00B17393" w:rsidRDefault="002D1EFC" w:rsidP="00844836">
    <w:pPr>
      <w:pStyle w:val="Sidhuvud"/>
      <w:tabs>
        <w:tab w:val="clear" w:pos="4513"/>
        <w:tab w:val="clear" w:pos="9026"/>
        <w:tab w:val="left" w:pos="2250"/>
        <w:tab w:val="left" w:pos="7797"/>
      </w:tabs>
      <w:spacing w:before="360" w:after="720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A314E4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EF88E0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1E94354"/>
    <w:multiLevelType w:val="multilevel"/>
    <w:tmpl w:val="D90AE772"/>
    <w:numStyleLink w:val="Rubriknr"/>
  </w:abstractNum>
  <w:abstractNum w:abstractNumId="3" w15:restartNumberingAfterBreak="0">
    <w:nsid w:val="46324286"/>
    <w:multiLevelType w:val="multilevel"/>
    <w:tmpl w:val="15E08E10"/>
    <w:styleLink w:val="PunktlistaLP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0A012A"/>
    <w:multiLevelType w:val="multilevel"/>
    <w:tmpl w:val="D90AE772"/>
    <w:styleLink w:val="Rubriknr"/>
    <w:lvl w:ilvl="0">
      <w:start w:val="1"/>
      <w:numFmt w:val="decimal"/>
      <w:pStyle w:val="Rubrik1"/>
      <w:suff w:val="space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Rubrik2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5" w15:restartNumberingAfterBreak="0">
    <w:nsid w:val="71AB71FE"/>
    <w:multiLevelType w:val="multilevel"/>
    <w:tmpl w:val="2D125DB6"/>
    <w:styleLink w:val="NrListaLP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1278489862">
    <w:abstractNumId w:val="4"/>
  </w:num>
  <w:num w:numId="2" w16cid:durableId="19647304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4769054">
    <w:abstractNumId w:val="2"/>
  </w:num>
  <w:num w:numId="4" w16cid:durableId="1566187540">
    <w:abstractNumId w:val="3"/>
  </w:num>
  <w:num w:numId="5" w16cid:durableId="888616564">
    <w:abstractNumId w:val="1"/>
  </w:num>
  <w:num w:numId="6" w16cid:durableId="256328682">
    <w:abstractNumId w:val="5"/>
  </w:num>
  <w:num w:numId="7" w16cid:durableId="4386484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77"/>
    <w:rsid w:val="00032A77"/>
    <w:rsid w:val="000571E3"/>
    <w:rsid w:val="00071F85"/>
    <w:rsid w:val="000C4124"/>
    <w:rsid w:val="000C692E"/>
    <w:rsid w:val="000F707D"/>
    <w:rsid w:val="00127A9F"/>
    <w:rsid w:val="00156609"/>
    <w:rsid w:val="001979E5"/>
    <w:rsid w:val="001B5649"/>
    <w:rsid w:val="001C7D63"/>
    <w:rsid w:val="001E64FC"/>
    <w:rsid w:val="001F4685"/>
    <w:rsid w:val="00242FD8"/>
    <w:rsid w:val="0024669A"/>
    <w:rsid w:val="002535FB"/>
    <w:rsid w:val="002615FD"/>
    <w:rsid w:val="002620F8"/>
    <w:rsid w:val="002D0AFB"/>
    <w:rsid w:val="002D1EFC"/>
    <w:rsid w:val="002F7E92"/>
    <w:rsid w:val="003052FC"/>
    <w:rsid w:val="003206D6"/>
    <w:rsid w:val="00363141"/>
    <w:rsid w:val="0038010F"/>
    <w:rsid w:val="003A75FC"/>
    <w:rsid w:val="003D029B"/>
    <w:rsid w:val="003F057A"/>
    <w:rsid w:val="003F4613"/>
    <w:rsid w:val="003F4FCA"/>
    <w:rsid w:val="003F655E"/>
    <w:rsid w:val="0040353B"/>
    <w:rsid w:val="00410219"/>
    <w:rsid w:val="004202A7"/>
    <w:rsid w:val="004273BC"/>
    <w:rsid w:val="00445642"/>
    <w:rsid w:val="0047404A"/>
    <w:rsid w:val="004C6F1C"/>
    <w:rsid w:val="004D1A27"/>
    <w:rsid w:val="004E0C27"/>
    <w:rsid w:val="004F0B25"/>
    <w:rsid w:val="00502C20"/>
    <w:rsid w:val="00505985"/>
    <w:rsid w:val="005111C7"/>
    <w:rsid w:val="00550DC2"/>
    <w:rsid w:val="00550FE8"/>
    <w:rsid w:val="005527A3"/>
    <w:rsid w:val="00572565"/>
    <w:rsid w:val="005B73A7"/>
    <w:rsid w:val="005F6538"/>
    <w:rsid w:val="006013B5"/>
    <w:rsid w:val="00611B14"/>
    <w:rsid w:val="00612256"/>
    <w:rsid w:val="00625CE6"/>
    <w:rsid w:val="00625CF0"/>
    <w:rsid w:val="006A4504"/>
    <w:rsid w:val="006B5680"/>
    <w:rsid w:val="006B5777"/>
    <w:rsid w:val="006C0639"/>
    <w:rsid w:val="006C5B7D"/>
    <w:rsid w:val="006F24CC"/>
    <w:rsid w:val="0071074E"/>
    <w:rsid w:val="00731499"/>
    <w:rsid w:val="00774881"/>
    <w:rsid w:val="0078293F"/>
    <w:rsid w:val="0079276D"/>
    <w:rsid w:val="007B5C9E"/>
    <w:rsid w:val="007C2795"/>
    <w:rsid w:val="00812350"/>
    <w:rsid w:val="008173AD"/>
    <w:rsid w:val="00830780"/>
    <w:rsid w:val="00844836"/>
    <w:rsid w:val="00852510"/>
    <w:rsid w:val="00852AF8"/>
    <w:rsid w:val="00867813"/>
    <w:rsid w:val="00877D32"/>
    <w:rsid w:val="00883174"/>
    <w:rsid w:val="00892B17"/>
    <w:rsid w:val="008F0595"/>
    <w:rsid w:val="009265B9"/>
    <w:rsid w:val="0094060F"/>
    <w:rsid w:val="009A40C4"/>
    <w:rsid w:val="009C1440"/>
    <w:rsid w:val="009C23C3"/>
    <w:rsid w:val="009E071C"/>
    <w:rsid w:val="00A16188"/>
    <w:rsid w:val="00A253B5"/>
    <w:rsid w:val="00A40CC8"/>
    <w:rsid w:val="00A41E69"/>
    <w:rsid w:val="00A73712"/>
    <w:rsid w:val="00A86B8F"/>
    <w:rsid w:val="00AA613F"/>
    <w:rsid w:val="00AB77E7"/>
    <w:rsid w:val="00AC2D96"/>
    <w:rsid w:val="00AE5EEB"/>
    <w:rsid w:val="00B10BA2"/>
    <w:rsid w:val="00B17393"/>
    <w:rsid w:val="00B34AE0"/>
    <w:rsid w:val="00B37780"/>
    <w:rsid w:val="00B504FD"/>
    <w:rsid w:val="00B50629"/>
    <w:rsid w:val="00B672FC"/>
    <w:rsid w:val="00BA25C9"/>
    <w:rsid w:val="00BC32F4"/>
    <w:rsid w:val="00BC6FFD"/>
    <w:rsid w:val="00BC7D5D"/>
    <w:rsid w:val="00C46A6A"/>
    <w:rsid w:val="00C46C38"/>
    <w:rsid w:val="00C47877"/>
    <w:rsid w:val="00C605B0"/>
    <w:rsid w:val="00C61755"/>
    <w:rsid w:val="00C65496"/>
    <w:rsid w:val="00C81F96"/>
    <w:rsid w:val="00C95241"/>
    <w:rsid w:val="00CA0BD0"/>
    <w:rsid w:val="00CC4372"/>
    <w:rsid w:val="00D16ADF"/>
    <w:rsid w:val="00D35A60"/>
    <w:rsid w:val="00D536BA"/>
    <w:rsid w:val="00D67266"/>
    <w:rsid w:val="00DA0878"/>
    <w:rsid w:val="00DA14D5"/>
    <w:rsid w:val="00DA5971"/>
    <w:rsid w:val="00DE0CDA"/>
    <w:rsid w:val="00DE137E"/>
    <w:rsid w:val="00DE2A5B"/>
    <w:rsid w:val="00E31C40"/>
    <w:rsid w:val="00E374B7"/>
    <w:rsid w:val="00E416D7"/>
    <w:rsid w:val="00E566A7"/>
    <w:rsid w:val="00EB6D05"/>
    <w:rsid w:val="00EC3F23"/>
    <w:rsid w:val="00EC5E9E"/>
    <w:rsid w:val="00ED738E"/>
    <w:rsid w:val="00EF6C42"/>
    <w:rsid w:val="00F02674"/>
    <w:rsid w:val="00F17545"/>
    <w:rsid w:val="00F4696F"/>
    <w:rsid w:val="00F57B7E"/>
    <w:rsid w:val="00F76F5F"/>
    <w:rsid w:val="00FC1385"/>
    <w:rsid w:val="00FD769A"/>
    <w:rsid w:val="00FE7CD8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448CA"/>
  <w15:chartTrackingRefBased/>
  <w15:docId w15:val="{1C4C53EB-1AE3-44CC-86B1-2691BBCD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Folksam Sans Text" w:eastAsiaTheme="minorHAnsi" w:hAnsi="Folksam Sans Text" w:cstheme="minorBidi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5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13F"/>
  </w:style>
  <w:style w:type="paragraph" w:styleId="Rubrik1">
    <w:name w:val="heading 1"/>
    <w:basedOn w:val="Normal"/>
    <w:next w:val="Normal"/>
    <w:link w:val="Rubrik1Char"/>
    <w:uiPriority w:val="9"/>
    <w:qFormat/>
    <w:rsid w:val="007C2795"/>
    <w:pPr>
      <w:keepNext/>
      <w:keepLines/>
      <w:numPr>
        <w:numId w:val="1"/>
      </w:numPr>
      <w:spacing w:before="360" w:after="240" w:line="240" w:lineRule="auto"/>
      <w:outlineLvl w:val="0"/>
    </w:pPr>
    <w:rPr>
      <w:rFonts w:asciiTheme="majorHAnsi" w:eastAsiaTheme="majorEastAsia" w:hAnsiTheme="majorHAnsi" w:cstheme="majorBidi"/>
      <w:b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D536BA"/>
    <w:pPr>
      <w:keepNext/>
      <w:keepLines/>
      <w:numPr>
        <w:ilvl w:val="1"/>
        <w:numId w:val="1"/>
      </w:numPr>
      <w:spacing w:before="280" w:after="40"/>
      <w:outlineLvl w:val="1"/>
    </w:pPr>
    <w:rPr>
      <w:rFonts w:asciiTheme="minorHAnsi" w:eastAsiaTheme="majorEastAsia" w:hAnsiTheme="minorHAnsi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D536BA"/>
    <w:pPr>
      <w:keepNext/>
      <w:keepLines/>
      <w:numPr>
        <w:ilvl w:val="2"/>
        <w:numId w:val="1"/>
      </w:numPr>
      <w:spacing w:before="280" w:after="0"/>
      <w:outlineLvl w:val="2"/>
    </w:pPr>
    <w:rPr>
      <w:rFonts w:ascii="Folksam Sans Text Medium" w:eastAsiaTheme="majorEastAsia" w:hAnsi="Folksam Sans Text Medium" w:cstheme="majorBidi"/>
      <w:i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DA597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2"/>
    <w:unhideWhenUsed/>
    <w:rsid w:val="0078293F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2"/>
    <w:rsid w:val="0078293F"/>
    <w:rPr>
      <w:rFonts w:asciiTheme="minorHAnsi" w:hAnsiTheme="minorHAnsi"/>
      <w:sz w:val="18"/>
    </w:rPr>
  </w:style>
  <w:style w:type="paragraph" w:styleId="Sidfot">
    <w:name w:val="footer"/>
    <w:basedOn w:val="Normal"/>
    <w:link w:val="SidfotChar"/>
    <w:uiPriority w:val="22"/>
    <w:unhideWhenUsed/>
    <w:rsid w:val="0078293F"/>
    <w:pPr>
      <w:tabs>
        <w:tab w:val="center" w:pos="4513"/>
        <w:tab w:val="right" w:pos="9026"/>
      </w:tabs>
      <w:spacing w:after="0"/>
    </w:pPr>
    <w:rPr>
      <w:rFonts w:asciiTheme="minorHAnsi" w:hAnsiTheme="minorHAnsi"/>
      <w:sz w:val="16"/>
    </w:rPr>
  </w:style>
  <w:style w:type="character" w:customStyle="1" w:styleId="SidfotChar">
    <w:name w:val="Sidfot Char"/>
    <w:basedOn w:val="Standardstycketeckensnitt"/>
    <w:link w:val="Sidfot"/>
    <w:uiPriority w:val="22"/>
    <w:rsid w:val="0078293F"/>
    <w:rPr>
      <w:rFonts w:asciiTheme="minorHAnsi" w:hAnsiTheme="minorHAnsi"/>
      <w:sz w:val="16"/>
    </w:rPr>
  </w:style>
  <w:style w:type="paragraph" w:styleId="Citat">
    <w:name w:val="Quote"/>
    <w:basedOn w:val="Normal"/>
    <w:next w:val="Normal"/>
    <w:link w:val="CitatChar"/>
    <w:uiPriority w:val="99"/>
    <w:semiHidden/>
    <w:qFormat/>
    <w:rsid w:val="000C4124"/>
    <w:pPr>
      <w:spacing w:before="200" w:after="160"/>
      <w:ind w:left="864" w:right="864"/>
      <w:jc w:val="center"/>
    </w:pPr>
    <w:rPr>
      <w:i/>
      <w:iCs/>
      <w:color w:val="4B6279" w:themeColor="text1" w:themeTint="BF"/>
    </w:rPr>
  </w:style>
  <w:style w:type="character" w:customStyle="1" w:styleId="CitatChar">
    <w:name w:val="Citat Char"/>
    <w:basedOn w:val="Standardstycketeckensnitt"/>
    <w:link w:val="Citat"/>
    <w:uiPriority w:val="99"/>
    <w:semiHidden/>
    <w:rsid w:val="00DA5971"/>
    <w:rPr>
      <w:i/>
      <w:iCs/>
      <w:color w:val="4B6279" w:themeColor="text1" w:themeTint="BF"/>
    </w:rPr>
  </w:style>
  <w:style w:type="character" w:customStyle="1" w:styleId="Rubrik1Char">
    <w:name w:val="Rubrik 1 Char"/>
    <w:basedOn w:val="Standardstycketeckensnitt"/>
    <w:link w:val="Rubrik1"/>
    <w:uiPriority w:val="9"/>
    <w:rsid w:val="007C2795"/>
    <w:rPr>
      <w:rFonts w:asciiTheme="majorHAnsi" w:eastAsiaTheme="majorEastAsia" w:hAnsiTheme="majorHAnsi" w:cstheme="majorBidi"/>
      <w:b/>
      <w:sz w:val="44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D536BA"/>
    <w:rPr>
      <w:rFonts w:asciiTheme="minorHAnsi" w:eastAsiaTheme="majorEastAsia" w:hAnsiTheme="min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536BA"/>
    <w:rPr>
      <w:rFonts w:ascii="Folksam Sans Text Medium" w:eastAsiaTheme="majorEastAsia" w:hAnsi="Folksam Sans Text Medium" w:cstheme="majorBidi"/>
      <w:i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0CDA"/>
    <w:rPr>
      <w:rFonts w:asciiTheme="majorHAnsi" w:eastAsiaTheme="majorEastAsia" w:hAnsiTheme="majorHAnsi" w:cstheme="majorBidi"/>
      <w:b/>
      <w:i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253B5"/>
    <w:rPr>
      <w:sz w:val="16"/>
      <w:szCs w:val="16"/>
    </w:rPr>
  </w:style>
  <w:style w:type="paragraph" w:customStyle="1" w:styleId="Dokumentinformation">
    <w:name w:val="Dokumentinformation"/>
    <w:basedOn w:val="Normal"/>
    <w:uiPriority w:val="19"/>
    <w:qFormat/>
    <w:rsid w:val="00D536BA"/>
    <w:pPr>
      <w:spacing w:after="0"/>
    </w:pPr>
    <w:rPr>
      <w:rFonts w:asciiTheme="minorHAnsi" w:hAnsiTheme="minorHAnsi"/>
    </w:rPr>
  </w:style>
  <w:style w:type="character" w:styleId="Platshllartext">
    <w:name w:val="Placeholder Text"/>
    <w:basedOn w:val="Standardstycketeckensnitt"/>
    <w:uiPriority w:val="99"/>
    <w:semiHidden/>
    <w:rsid w:val="00505985"/>
    <w:rPr>
      <w:color w:val="666666"/>
    </w:rPr>
  </w:style>
  <w:style w:type="paragraph" w:customStyle="1" w:styleId="Rubrik1Onumrerad">
    <w:name w:val="Rubrik 1 Onumrerad"/>
    <w:basedOn w:val="Rubrik1"/>
    <w:next w:val="Normal"/>
    <w:uiPriority w:val="11"/>
    <w:qFormat/>
    <w:rsid w:val="005B73A7"/>
    <w:pPr>
      <w:numPr>
        <w:numId w:val="0"/>
      </w:numPr>
    </w:pPr>
  </w:style>
  <w:style w:type="paragraph" w:customStyle="1" w:styleId="Rubrik2Onumrerad">
    <w:name w:val="Rubrik 2 Onumrerad"/>
    <w:basedOn w:val="Rubrik2"/>
    <w:next w:val="Normal"/>
    <w:uiPriority w:val="11"/>
    <w:qFormat/>
    <w:rsid w:val="005B73A7"/>
    <w:pPr>
      <w:numPr>
        <w:ilvl w:val="0"/>
        <w:numId w:val="0"/>
      </w:numPr>
    </w:pPr>
  </w:style>
  <w:style w:type="paragraph" w:customStyle="1" w:styleId="Rubrik3Onumrerad">
    <w:name w:val="Rubrik 3 Onumrerad"/>
    <w:basedOn w:val="Rubrik3"/>
    <w:next w:val="Normal"/>
    <w:uiPriority w:val="11"/>
    <w:qFormat/>
    <w:rsid w:val="005B73A7"/>
    <w:pPr>
      <w:numPr>
        <w:ilvl w:val="0"/>
        <w:numId w:val="0"/>
      </w:numPr>
    </w:pPr>
    <w:rPr>
      <w:szCs w:val="32"/>
    </w:rPr>
  </w:style>
  <w:style w:type="paragraph" w:customStyle="1" w:styleId="Rubrik4Onumrerad">
    <w:name w:val="Rubrik 4 Onumrerad"/>
    <w:basedOn w:val="Rubrik4"/>
    <w:next w:val="Normal"/>
    <w:uiPriority w:val="11"/>
    <w:semiHidden/>
    <w:qFormat/>
    <w:rsid w:val="005B73A7"/>
    <w:pPr>
      <w:numPr>
        <w:ilvl w:val="0"/>
        <w:numId w:val="0"/>
      </w:numPr>
    </w:pPr>
  </w:style>
  <w:style w:type="numbering" w:customStyle="1" w:styleId="Rubriknr">
    <w:name w:val="Rubriknr"/>
    <w:uiPriority w:val="99"/>
    <w:rsid w:val="005B73A7"/>
    <w:pPr>
      <w:numPr>
        <w:numId w:val="1"/>
      </w:numPr>
    </w:pPr>
  </w:style>
  <w:style w:type="numbering" w:customStyle="1" w:styleId="PunktlistaLP">
    <w:name w:val="Punktlista_LP"/>
    <w:uiPriority w:val="99"/>
    <w:rsid w:val="007B5C9E"/>
    <w:pPr>
      <w:numPr>
        <w:numId w:val="4"/>
      </w:numPr>
    </w:pPr>
  </w:style>
  <w:style w:type="paragraph" w:styleId="Punktlista">
    <w:name w:val="List Bullet"/>
    <w:basedOn w:val="Normal"/>
    <w:uiPriority w:val="15"/>
    <w:qFormat/>
    <w:rsid w:val="007B5C9E"/>
    <w:pPr>
      <w:numPr>
        <w:numId w:val="4"/>
      </w:numPr>
      <w:contextualSpacing/>
    </w:pPr>
  </w:style>
  <w:style w:type="numbering" w:customStyle="1" w:styleId="NrListaLP">
    <w:name w:val="NrLista_LP"/>
    <w:uiPriority w:val="99"/>
    <w:rsid w:val="00A40CC8"/>
    <w:pPr>
      <w:numPr>
        <w:numId w:val="6"/>
      </w:numPr>
    </w:pPr>
  </w:style>
  <w:style w:type="paragraph" w:styleId="Numreradlista">
    <w:name w:val="List Number"/>
    <w:basedOn w:val="Normal"/>
    <w:uiPriority w:val="15"/>
    <w:qFormat/>
    <w:rsid w:val="00A40CC8"/>
    <w:pPr>
      <w:numPr>
        <w:numId w:val="6"/>
      </w:numPr>
      <w:contextualSpacing/>
    </w:pPr>
  </w:style>
  <w:style w:type="character" w:styleId="Hyperlnk">
    <w:name w:val="Hyperlink"/>
    <w:basedOn w:val="Standardstycketeckensnitt"/>
    <w:uiPriority w:val="99"/>
    <w:unhideWhenUsed/>
    <w:rsid w:val="00C81F96"/>
    <w:rPr>
      <w:color w:val="auto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57B7E"/>
    <w:rPr>
      <w:color w:val="605E5C"/>
      <w:shd w:val="clear" w:color="auto" w:fill="E1DFDD"/>
    </w:rPr>
  </w:style>
  <w:style w:type="paragraph" w:styleId="Beskrivning">
    <w:name w:val="caption"/>
    <w:basedOn w:val="Normal"/>
    <w:next w:val="Normal"/>
    <w:uiPriority w:val="99"/>
    <w:unhideWhenUsed/>
    <w:qFormat/>
    <w:rsid w:val="00D536BA"/>
    <w:pPr>
      <w:spacing w:before="200" w:line="240" w:lineRule="auto"/>
    </w:pPr>
    <w:rPr>
      <w:rFonts w:asciiTheme="minorHAnsi" w:hAnsiTheme="minorHAnsi"/>
      <w:b/>
      <w:iCs/>
      <w:szCs w:val="18"/>
    </w:rPr>
  </w:style>
  <w:style w:type="paragraph" w:styleId="Kommentarer">
    <w:name w:val="annotation text"/>
    <w:basedOn w:val="Normal"/>
    <w:link w:val="KommentarerChar"/>
    <w:uiPriority w:val="99"/>
    <w:unhideWhenUsed/>
    <w:rsid w:val="00A253B5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rsid w:val="00A253B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253B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253B5"/>
    <w:rPr>
      <w:b/>
      <w:bCs/>
      <w:sz w:val="20"/>
      <w:szCs w:val="20"/>
    </w:rPr>
  </w:style>
  <w:style w:type="paragraph" w:customStyle="1" w:styleId="Informationstext">
    <w:name w:val="Informationstext"/>
    <w:basedOn w:val="Normal"/>
    <w:uiPriority w:val="99"/>
    <w:qFormat/>
    <w:rsid w:val="00DA0878"/>
    <w:pPr>
      <w:spacing w:after="0" w:line="240" w:lineRule="auto"/>
    </w:pPr>
    <w:rPr>
      <w:sz w:val="16"/>
      <w:szCs w:val="18"/>
    </w:rPr>
  </w:style>
  <w:style w:type="paragraph" w:customStyle="1" w:styleId="Informationstext2">
    <w:name w:val="Informationstext 2"/>
    <w:basedOn w:val="Informationstext"/>
    <w:uiPriority w:val="99"/>
    <w:qFormat/>
    <w:rsid w:val="00DA0878"/>
    <w:rPr>
      <w:sz w:val="20"/>
    </w:rPr>
  </w:style>
  <w:style w:type="table" w:styleId="Tabellrutnt">
    <w:name w:val="Table Grid"/>
    <w:basedOn w:val="Normaltabell"/>
    <w:uiPriority w:val="39"/>
    <w:rsid w:val="00427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lksam">
    <w:name w:val="Folksam"/>
    <w:basedOn w:val="Normaltabell"/>
    <w:uiPriority w:val="99"/>
    <w:rsid w:val="00AA613F"/>
    <w:pPr>
      <w:spacing w:after="0" w:line="240" w:lineRule="auto"/>
    </w:pPr>
    <w:tblPr>
      <w:tblBorders>
        <w:bottom w:val="single" w:sz="4" w:space="0" w:color="auto"/>
        <w:insideH w:val="single" w:sz="4" w:space="0" w:color="auto"/>
      </w:tblBorders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</w:style>
  <w:style w:type="paragraph" w:customStyle="1" w:styleId="Tabell">
    <w:name w:val="Tabell"/>
    <w:basedOn w:val="Normal"/>
    <w:uiPriority w:val="17"/>
    <w:qFormat/>
    <w:rsid w:val="00AA613F"/>
    <w:pPr>
      <w:spacing w:before="40" w:after="40" w:line="240" w:lineRule="auto"/>
    </w:pPr>
    <w:rPr>
      <w:sz w:val="18"/>
    </w:rPr>
  </w:style>
  <w:style w:type="paragraph" w:customStyle="1" w:styleId="Normalmedavstndfre">
    <w:name w:val="Normal med avstånd före"/>
    <w:basedOn w:val="Normal"/>
    <w:next w:val="Normal"/>
    <w:qFormat/>
    <w:rsid w:val="00AA613F"/>
    <w:pPr>
      <w:spacing w:before="200"/>
    </w:pPr>
  </w:style>
  <w:style w:type="paragraph" w:styleId="Rubrik">
    <w:name w:val="Title"/>
    <w:basedOn w:val="Normal"/>
    <w:next w:val="Normal"/>
    <w:link w:val="RubrikChar"/>
    <w:uiPriority w:val="99"/>
    <w:semiHidden/>
    <w:qFormat/>
    <w:rsid w:val="00611B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99"/>
    <w:semiHidden/>
    <w:rsid w:val="00611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tavstnd">
    <w:name w:val="No Spacing"/>
    <w:uiPriority w:val="1"/>
    <w:qFormat/>
    <w:rsid w:val="0078293F"/>
    <w:pPr>
      <w:spacing w:after="0" w:line="240" w:lineRule="auto"/>
    </w:pPr>
  </w:style>
  <w:style w:type="paragraph" w:customStyle="1" w:styleId="Brdtext8">
    <w:name w:val="Brödtext 8"/>
    <w:aliases w:val="5/11"/>
    <w:basedOn w:val="Normal"/>
    <w:next w:val="Normal"/>
    <w:uiPriority w:val="99"/>
    <w:rsid w:val="00C95241"/>
    <w:pPr>
      <w:autoSpaceDE w:val="0"/>
      <w:autoSpaceDN w:val="0"/>
      <w:adjustRightInd w:val="0"/>
      <w:spacing w:after="0" w:line="220" w:lineRule="atLeast"/>
      <w:textAlignment w:val="center"/>
    </w:pPr>
    <w:rPr>
      <w:rFonts w:ascii="Sanchez Folksam Medium" w:hAnsi="Sanchez Folksam Medium" w:cs="Sanchez Folksam Medium"/>
      <w:color w:val="000000"/>
      <w:sz w:val="17"/>
      <w:szCs w:val="17"/>
    </w:rPr>
  </w:style>
  <w:style w:type="paragraph" w:customStyle="1" w:styleId="Rubrik51114R2">
    <w:name w:val="Rubrik 5 11/14 (R2)"/>
    <w:basedOn w:val="Brdtext8"/>
    <w:uiPriority w:val="99"/>
    <w:rsid w:val="00C95241"/>
    <w:pPr>
      <w:keepNext/>
      <w:keepLines/>
      <w:spacing w:before="198" w:line="280" w:lineRule="atLeast"/>
    </w:pPr>
    <w:rPr>
      <w:b/>
      <w:bCs/>
      <w:sz w:val="22"/>
      <w:szCs w:val="22"/>
    </w:rPr>
  </w:style>
  <w:style w:type="character" w:styleId="AnvndHyperlnk">
    <w:name w:val="FollowedHyperlink"/>
    <w:basedOn w:val="Standardstycketeckensnitt"/>
    <w:uiPriority w:val="99"/>
    <w:semiHidden/>
    <w:unhideWhenUsed/>
    <w:rsid w:val="00F4696F"/>
    <w:rPr>
      <w:color w:val="059BF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folksam.se/forsakringar/idrottsforsakring/golf?utm_source=sgf&amp;utm_medium=SoMe&amp;utm_campaign=medlem&amp;utm_content=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folksam.se/forsakringar/idrottsforsakring/golf?utm_source=sgf&amp;utm_medium=SoMe&amp;utm_campaign=medlem&amp;utm_content=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under_\F\Folksam\Sxxx%20-%20&#196;ndring%20i%20befintliga%20Word-mallar\Arbetsmapp\Adress.dotx" TargetMode="External"/></Relationships>
</file>

<file path=word/theme/theme1.xml><?xml version="1.0" encoding="utf-8"?>
<a:theme xmlns:a="http://schemas.openxmlformats.org/drawingml/2006/main" name="Office-tema">
  <a:themeElements>
    <a:clrScheme name="Anpassat 1">
      <a:dk1>
        <a:srgbClr val="232E39"/>
      </a:dk1>
      <a:lt1>
        <a:srgbClr val="FFFFFF"/>
      </a:lt1>
      <a:dk2>
        <a:srgbClr val="059BF2"/>
      </a:dk2>
      <a:lt2>
        <a:srgbClr val="EBF5FA"/>
      </a:lt2>
      <a:accent1>
        <a:srgbClr val="85CEFF"/>
      </a:accent1>
      <a:accent2>
        <a:srgbClr val="074670"/>
      </a:accent2>
      <a:accent3>
        <a:srgbClr val="FFADE3"/>
      </a:accent3>
      <a:accent4>
        <a:srgbClr val="6B4718"/>
      </a:accent4>
      <a:accent5>
        <a:srgbClr val="FFDE85"/>
      </a:accent5>
      <a:accent6>
        <a:srgbClr val="8A1C40"/>
      </a:accent6>
      <a:hlink>
        <a:srgbClr val="074670"/>
      </a:hlink>
      <a:folHlink>
        <a:srgbClr val="059BF2"/>
      </a:folHlink>
    </a:clrScheme>
    <a:fontScheme name="Folksam">
      <a:majorFont>
        <a:latin typeface="Folksam Sans Display Heavy"/>
        <a:ea typeface=""/>
        <a:cs typeface=""/>
      </a:majorFont>
      <a:minorFont>
        <a:latin typeface="Folksam Sans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7D64783-01CC-4348-971D-78636191F4B2}">
  <we:reference id="5bf28f15-7c16-43b7-b0a7-5dfeec2cc265" version="5.0.0.0" store="EXCatalog" storeType="EXCatalog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06db8-5f6d-45e8-b2f8-047ed52a6a9f">
      <Terms xmlns="http://schemas.microsoft.com/office/infopath/2007/PartnerControls"/>
    </lcf76f155ced4ddcb4097134ff3c332f>
    <TaxCatchAll xmlns="4f40acba-2a5b-4c83-a94a-95ae011e424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F74AB083418A40A8FFDDA5EAE3A7BD" ma:contentTypeVersion="13" ma:contentTypeDescription="Skapa ett nytt dokument." ma:contentTypeScope="" ma:versionID="85bee9a83fdc08e3df28e8f02f8d5356">
  <xsd:schema xmlns:xsd="http://www.w3.org/2001/XMLSchema" xmlns:xs="http://www.w3.org/2001/XMLSchema" xmlns:p="http://schemas.microsoft.com/office/2006/metadata/properties" xmlns:ns2="d7006db8-5f6d-45e8-b2f8-047ed52a6a9f" xmlns:ns3="4f40acba-2a5b-4c83-a94a-95ae011e4243" targetNamespace="http://schemas.microsoft.com/office/2006/metadata/properties" ma:root="true" ma:fieldsID="3156b2a4c20e713a7b7d03d3e6caaa42" ns2:_="" ns3:_="">
    <xsd:import namespace="d7006db8-5f6d-45e8-b2f8-047ed52a6a9f"/>
    <xsd:import namespace="4f40acba-2a5b-4c83-a94a-95ae011e42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06db8-5f6d-45e8-b2f8-047ed52a6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8cfc3067-0cab-4ab2-9596-8ce0708ae6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0acba-2a5b-4c83-a94a-95ae011e42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6b0760-a71f-452b-b35a-952183b06d61}" ma:internalName="TaxCatchAll" ma:showField="CatchAllData" ma:web="4f40acba-2a5b-4c83-a94a-95ae011e42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76DE68-1EAF-4002-9DA6-A73C25BEF9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42419-5162-4090-82F0-76A44F9A793D}">
  <ds:schemaRefs>
    <ds:schemaRef ds:uri="http://schemas.microsoft.com/office/2006/metadata/properties"/>
    <ds:schemaRef ds:uri="http://schemas.microsoft.com/office/infopath/2007/PartnerControls"/>
    <ds:schemaRef ds:uri="d7006db8-5f6d-45e8-b2f8-047ed52a6a9f"/>
    <ds:schemaRef ds:uri="4f40acba-2a5b-4c83-a94a-95ae011e4243"/>
  </ds:schemaRefs>
</ds:datastoreItem>
</file>

<file path=customXml/itemProps3.xml><?xml version="1.0" encoding="utf-8"?>
<ds:datastoreItem xmlns:ds="http://schemas.openxmlformats.org/officeDocument/2006/customXml" ds:itemID="{77293BC7-5E7C-4A9C-BEAB-3F766FD2EC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053E4A-2D99-4979-B1AE-6B6B0AA20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06db8-5f6d-45e8-b2f8-047ed52a6a9f"/>
    <ds:schemaRef ds:uri="4f40acba-2a5b-4c83-a94a-95ae011e4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L:\Kunder_\F\Folksam\Sxxx - Ändring i befintliga Word-mallar\Arbetsmapp\Adress.dotx</Template>
  <TotalTime>1302</TotalTime>
  <Pages>1</Pages>
  <Words>150</Words>
  <Characters>1145</Characters>
  <Application>Microsoft Office Word</Application>
  <DocSecurity>0</DocSecurity>
  <Lines>35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Eva Bergfeldt</cp:lastModifiedBy>
  <cp:revision>37</cp:revision>
  <dcterms:created xsi:type="dcterms:W3CDTF">2026-04-17T04:49:00Z</dcterms:created>
  <dcterms:modified xsi:type="dcterms:W3CDTF">2026-09-02T09:04:00Z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[[lcdp:datum]]">
    <vt:lpwstr>{"name":"Datum","id":"[[lcdp:datum]]","type":"date","dateformat":"YYYY-MM-DD","index":1,"value":"","valuefromdefault":false}</vt:lpwstr>
  </property>
  <property fmtid="{D5CDD505-2E9C-101B-9397-08002B2CF9AE}" pid="3" name="[[lcdp:beteckn]]">
    <vt:lpwstr>{"name":"Beteckning","id":"[[lcdp:beteckn]]","type":"text","dateformat":"YYYY-MM-DD","index":2,"value":"","valuefromdefault":false}</vt:lpwstr>
  </property>
  <property fmtid="{D5CDD505-2E9C-101B-9397-08002B2CF9AE}" pid="4" name="MSIP_Label_149c2d45-cf8f-4adf-a778-3c33aaf3f9b7_Enabled">
    <vt:lpwstr>true</vt:lpwstr>
  </property>
  <property fmtid="{D5CDD505-2E9C-101B-9397-08002B2CF9AE}" pid="5" name="MSIP_Label_149c2d45-cf8f-4adf-a778-3c33aaf3f9b7_SetDate">
    <vt:lpwstr>2026-06-02T06:41:38Z</vt:lpwstr>
  </property>
  <property fmtid="{D5CDD505-2E9C-101B-9397-08002B2CF9AE}" pid="6" name="MSIP_Label_149c2d45-cf8f-4adf-a778-3c33aaf3f9b7_Method">
    <vt:lpwstr>Privileged</vt:lpwstr>
  </property>
  <property fmtid="{D5CDD505-2E9C-101B-9397-08002B2CF9AE}" pid="7" name="MSIP_Label_149c2d45-cf8f-4adf-a778-3c33aaf3f9b7_Name">
    <vt:lpwstr>149c2d45-cf8f-4adf-a778-3c33aaf3f9b7</vt:lpwstr>
  </property>
  <property fmtid="{D5CDD505-2E9C-101B-9397-08002B2CF9AE}" pid="8" name="MSIP_Label_149c2d45-cf8f-4adf-a778-3c33aaf3f9b7_SiteId">
    <vt:lpwstr>04368cd7-79db-48c2-a243-1f6c2025dec8</vt:lpwstr>
  </property>
  <property fmtid="{D5CDD505-2E9C-101B-9397-08002B2CF9AE}" pid="9" name="MSIP_Label_149c2d45-cf8f-4adf-a778-3c33aaf3f9b7_ActionId">
    <vt:lpwstr>b43d0e5b-fbf9-4782-9b61-72ebcb7fb525</vt:lpwstr>
  </property>
  <property fmtid="{D5CDD505-2E9C-101B-9397-08002B2CF9AE}" pid="10" name="MSIP_Label_149c2d45-cf8f-4adf-a778-3c33aaf3f9b7_ContentBits">
    <vt:lpwstr>0</vt:lpwstr>
  </property>
  <property fmtid="{D5CDD505-2E9C-101B-9397-08002B2CF9AE}" pid="11" name="MSIP_Label_149c2d45-cf8f-4adf-a778-3c33aaf3f9b7_Tag">
    <vt:lpwstr>50, 0, 1, 1</vt:lpwstr>
  </property>
  <property fmtid="{D5CDD505-2E9C-101B-9397-08002B2CF9AE}" pid="12" name="ContentTypeId">
    <vt:lpwstr>0x01010075F74AB083418A40A8FFDDA5EAE3A7BD</vt:lpwstr>
  </property>
  <property fmtid="{D5CDD505-2E9C-101B-9397-08002B2CF9AE}" pid="13" name="docLang">
    <vt:lpwstr>sv</vt:lpwstr>
  </property>
  <property fmtid="{D5CDD505-2E9C-101B-9397-08002B2CF9AE}" pid="14" name="MediaServiceImageTags">
    <vt:lpwstr/>
  </property>
</Properties>
</file>